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79397" w14:textId="134D8D82" w:rsidR="0022673F" w:rsidRPr="0022673F" w:rsidRDefault="0022673F" w:rsidP="0022673F">
      <w:pPr>
        <w:autoSpaceDE w:val="0"/>
        <w:autoSpaceDN w:val="0"/>
        <w:adjustRightInd w:val="0"/>
        <w:spacing w:before="0" w:after="0" w:line="240" w:lineRule="auto"/>
        <w:rPr>
          <w:rFonts w:ascii="Calibri" w:eastAsia="Calibri" w:hAnsi="Calibri" w:cs="Calibri"/>
          <w:sz w:val="24"/>
          <w:szCs w:val="24"/>
          <w:lang w:val="en-GB"/>
        </w:rPr>
      </w:pPr>
      <w:r w:rsidRPr="0022673F">
        <w:rPr>
          <w:rFonts w:ascii="Calibri" w:eastAsia="Times New Roman" w:hAnsi="Calibri" w:cs="Calibri"/>
          <w:b/>
          <w:sz w:val="24"/>
          <w:szCs w:val="24"/>
          <w:lang w:val="en-GB" w:eastAsia="en-GB"/>
        </w:rPr>
        <w:t>Membership rates:</w:t>
      </w:r>
      <w:r w:rsidRPr="0022673F">
        <w:rPr>
          <w:rFonts w:ascii="Calibri" w:eastAsia="Times New Roman" w:hAnsi="Calibri" w:cs="Calibri"/>
          <w:b/>
          <w:sz w:val="24"/>
          <w:szCs w:val="24"/>
          <w:lang w:val="en-GB" w:eastAsia="en-GB"/>
        </w:rPr>
        <w:tab/>
      </w:r>
      <w:r w:rsidRPr="0022673F">
        <w:rPr>
          <w:rFonts w:ascii="Calibri" w:eastAsia="Times New Roman" w:hAnsi="Calibri" w:cs="Calibri"/>
          <w:sz w:val="24"/>
          <w:szCs w:val="24"/>
          <w:lang w:val="en-GB" w:eastAsia="en-GB"/>
        </w:rPr>
        <w:t>Please indicate with a</w:t>
      </w:r>
      <w:r w:rsidRPr="0022673F">
        <w:rPr>
          <w:rFonts w:ascii="Calibri" w:eastAsia="Times New Roman" w:hAnsi="Calibri" w:cs="Calibri"/>
          <w:sz w:val="40"/>
          <w:szCs w:val="40"/>
          <w:lang w:val="en-GB" w:eastAsia="en-GB"/>
        </w:rPr>
        <w:t xml:space="preserve"> </w:t>
      </w:r>
      <w:r w:rsidR="00647C41">
        <w:rPr>
          <w:rFonts w:ascii="Calibri" w:eastAsia="Calibri" w:hAnsi="Calibri" w:cs="Calibri"/>
          <w:b/>
          <w:bCs/>
          <w:sz w:val="40"/>
          <w:szCs w:val="40"/>
          <w:lang w:val="en-GB"/>
        </w:rPr>
        <w:t>X</w:t>
      </w:r>
      <w:r w:rsidRPr="0022673F">
        <w:rPr>
          <w:rFonts w:ascii="Calibri" w:eastAsia="Calibri" w:hAnsi="Calibri" w:cs="Calibri"/>
          <w:sz w:val="24"/>
          <w:szCs w:val="24"/>
          <w:lang w:val="en-GB"/>
        </w:rPr>
        <w:t xml:space="preserve"> which type of membership you are applying for.</w:t>
      </w:r>
    </w:p>
    <w:p w14:paraId="13B5D64F" w14:textId="6B35E37D" w:rsidR="0022673F" w:rsidRPr="0022673F" w:rsidRDefault="0022673F" w:rsidP="0022673F">
      <w:pPr>
        <w:overflowPunct w:val="0"/>
        <w:autoSpaceDE w:val="0"/>
        <w:autoSpaceDN w:val="0"/>
        <w:adjustRightInd w:val="0"/>
        <w:spacing w:before="0" w:after="0" w:line="240" w:lineRule="auto"/>
        <w:ind w:left="2835" w:hanging="2835"/>
        <w:jc w:val="both"/>
        <w:textAlignment w:val="baseline"/>
        <w:rPr>
          <w:rFonts w:ascii="Calibri" w:eastAsia="Times New Roman" w:hAnsi="Calibri" w:cs="Calibri"/>
          <w:sz w:val="24"/>
          <w:szCs w:val="24"/>
          <w:lang w:val="en-GB" w:eastAsia="en-GB"/>
        </w:rPr>
      </w:pPr>
      <w:r w:rsidRPr="0022673F">
        <w:rPr>
          <w:rFonts w:ascii="Calibri" w:eastAsia="Times New Roman" w:hAnsi="Calibri" w:cs="Calibr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2A564" wp14:editId="07AE79AB">
                <wp:simplePos x="0" y="0"/>
                <wp:positionH relativeFrom="column">
                  <wp:posOffset>326390</wp:posOffset>
                </wp:positionH>
                <wp:positionV relativeFrom="paragraph">
                  <wp:posOffset>201295</wp:posOffset>
                </wp:positionV>
                <wp:extent cx="342900" cy="313055"/>
                <wp:effectExtent l="0" t="0" r="19050" b="1079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57CEA" w14:textId="2C8B9E2F" w:rsidR="0022673F" w:rsidRDefault="0022673F" w:rsidP="00647C41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52A56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5.7pt;margin-top:15.85pt;width:27pt;height:2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" strokeweight=".25pt">
                <v:textbox inset=".5mm,0,.5mm,0">
                  <w:txbxContent>
                    <w:p w14:paraId="0EF57CEA" w14:textId="2C8B9E2F" w:rsidR="0022673F" w:rsidRDefault="0022673F" w:rsidP="00647C41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2673F">
        <w:rPr>
          <w:rFonts w:ascii="Calibri" w:eastAsia="Times New Roman" w:hAnsi="Calibri" w:cs="Calibri"/>
          <w:sz w:val="24"/>
          <w:szCs w:val="24"/>
          <w:lang w:val="en-GB" w:eastAsia="en-GB"/>
        </w:rPr>
        <w:t xml:space="preserve">‘Paper membership’ </w:t>
      </w:r>
      <w:r w:rsidRPr="0022673F">
        <w:rPr>
          <w:rFonts w:ascii="Calibri" w:eastAsia="Times New Roman" w:hAnsi="Calibri" w:cs="Calibri"/>
          <w:sz w:val="24"/>
          <w:szCs w:val="24"/>
          <w:lang w:val="en-GB" w:eastAsia="en-GB"/>
        </w:rPr>
        <w:tab/>
        <w:t xml:space="preserve">Receive all Society Journals, Auction Lists, Programme etc as ‘paper’ copy by post. </w:t>
      </w:r>
      <w:r w:rsidRPr="0022673F">
        <w:rPr>
          <w:rFonts w:ascii="Calibri" w:eastAsia="Times New Roman" w:hAnsi="Calibri" w:cs="Calibri"/>
          <w:b/>
          <w:sz w:val="24"/>
          <w:szCs w:val="24"/>
          <w:lang w:val="en-GB" w:eastAsia="en-GB"/>
        </w:rPr>
        <w:t>£</w:t>
      </w:r>
      <w:r w:rsidR="00EC67AE">
        <w:rPr>
          <w:rFonts w:ascii="Calibri" w:eastAsia="Times New Roman" w:hAnsi="Calibri" w:cs="Calibri"/>
          <w:b/>
          <w:sz w:val="24"/>
          <w:szCs w:val="24"/>
          <w:lang w:val="en-GB" w:eastAsia="en-GB"/>
        </w:rPr>
        <w:t>2</w:t>
      </w:r>
      <w:r w:rsidR="00CC5A4E">
        <w:rPr>
          <w:rFonts w:ascii="Calibri" w:eastAsia="Times New Roman" w:hAnsi="Calibri" w:cs="Calibri"/>
          <w:b/>
          <w:sz w:val="24"/>
          <w:szCs w:val="24"/>
          <w:lang w:val="en-GB" w:eastAsia="en-GB"/>
        </w:rPr>
        <w:t>2</w:t>
      </w:r>
      <w:r w:rsidRPr="0022673F">
        <w:rPr>
          <w:rFonts w:ascii="Calibri" w:eastAsia="Times New Roman" w:hAnsi="Calibri" w:cs="Calibri"/>
          <w:sz w:val="24"/>
          <w:szCs w:val="24"/>
          <w:lang w:val="en-GB" w:eastAsia="en-GB"/>
        </w:rPr>
        <w:t xml:space="preserve"> for UK members, </w:t>
      </w:r>
      <w:r w:rsidRPr="0022673F">
        <w:rPr>
          <w:rFonts w:ascii="Calibri" w:eastAsia="Times New Roman" w:hAnsi="Calibri" w:cs="Calibri"/>
          <w:b/>
          <w:sz w:val="24"/>
          <w:szCs w:val="24"/>
          <w:lang w:val="en-GB" w:eastAsia="en-GB"/>
        </w:rPr>
        <w:t>£2</w:t>
      </w:r>
      <w:r w:rsidR="00EC67AE">
        <w:rPr>
          <w:rFonts w:ascii="Calibri" w:eastAsia="Times New Roman" w:hAnsi="Calibri" w:cs="Calibri"/>
          <w:b/>
          <w:sz w:val="24"/>
          <w:szCs w:val="24"/>
          <w:lang w:val="en-GB" w:eastAsia="en-GB"/>
        </w:rPr>
        <w:t>6</w:t>
      </w:r>
      <w:r w:rsidRPr="0022673F">
        <w:rPr>
          <w:rFonts w:ascii="Calibri" w:eastAsia="Times New Roman" w:hAnsi="Calibri" w:cs="Calibri"/>
          <w:sz w:val="24"/>
          <w:szCs w:val="24"/>
          <w:lang w:val="en-GB" w:eastAsia="en-GB"/>
        </w:rPr>
        <w:t xml:space="preserve"> for members in Europe or </w:t>
      </w:r>
      <w:r w:rsidRPr="0022673F">
        <w:rPr>
          <w:rFonts w:ascii="Calibri" w:eastAsia="Times New Roman" w:hAnsi="Calibri" w:cs="Calibri"/>
          <w:b/>
          <w:sz w:val="24"/>
          <w:szCs w:val="24"/>
          <w:lang w:val="en-GB" w:eastAsia="en-GB"/>
        </w:rPr>
        <w:t>£</w:t>
      </w:r>
      <w:r w:rsidR="00EC67AE">
        <w:rPr>
          <w:rFonts w:ascii="Calibri" w:eastAsia="Times New Roman" w:hAnsi="Calibri" w:cs="Calibri"/>
          <w:b/>
          <w:sz w:val="24"/>
          <w:szCs w:val="24"/>
          <w:lang w:val="en-GB" w:eastAsia="en-GB"/>
        </w:rPr>
        <w:t>35</w:t>
      </w:r>
      <w:r w:rsidRPr="0022673F">
        <w:rPr>
          <w:rFonts w:ascii="Calibri" w:eastAsia="Times New Roman" w:hAnsi="Calibri" w:cs="Calibri"/>
          <w:sz w:val="24"/>
          <w:szCs w:val="24"/>
          <w:lang w:val="en-GB" w:eastAsia="en-GB"/>
        </w:rPr>
        <w:t xml:space="preserve"> for members in the rest of the world</w:t>
      </w:r>
    </w:p>
    <w:p w14:paraId="41EB4EFE" w14:textId="52C0EDBF" w:rsidR="0022673F" w:rsidRPr="0022673F" w:rsidRDefault="0022673F" w:rsidP="0022673F">
      <w:pPr>
        <w:overflowPunct w:val="0"/>
        <w:autoSpaceDE w:val="0"/>
        <w:autoSpaceDN w:val="0"/>
        <w:adjustRightInd w:val="0"/>
        <w:spacing w:before="0" w:after="0" w:line="240" w:lineRule="auto"/>
        <w:ind w:left="2835" w:hanging="2835"/>
        <w:jc w:val="both"/>
        <w:textAlignment w:val="baseline"/>
        <w:rPr>
          <w:rFonts w:ascii="Calibri" w:eastAsia="Times New Roman" w:hAnsi="Calibri" w:cs="Calibri"/>
          <w:sz w:val="24"/>
          <w:szCs w:val="24"/>
          <w:lang w:val="en-GB" w:eastAsia="en-GB"/>
        </w:rPr>
      </w:pPr>
      <w:r w:rsidRPr="0022673F">
        <w:rPr>
          <w:rFonts w:ascii="Calibri" w:eastAsia="Times New Roman" w:hAnsi="Calibri" w:cs="Calibr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9FE3DE" wp14:editId="446D2EF7">
                <wp:simplePos x="0" y="0"/>
                <wp:positionH relativeFrom="column">
                  <wp:posOffset>326390</wp:posOffset>
                </wp:positionH>
                <wp:positionV relativeFrom="paragraph">
                  <wp:posOffset>252730</wp:posOffset>
                </wp:positionV>
                <wp:extent cx="342000" cy="313200"/>
                <wp:effectExtent l="0" t="0" r="20320" b="1079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00" cy="31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F88E2" w14:textId="77777777" w:rsidR="0022673F" w:rsidRDefault="0022673F" w:rsidP="00647C41">
                            <w:pPr>
                              <w:spacing w:before="0"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FE3DE" id="Text Box 5" o:spid="_x0000_s1027" type="#_x0000_t202" style="position:absolute;left:0;text-align:left;margin-left:25.7pt;margin-top:19.9pt;width:26.95pt;height:2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" strokeweight=".25pt">
                <v:textbox inset=".5mm,0,.5mm,0">
                  <w:txbxContent>
                    <w:p w14:paraId="130F88E2" w14:textId="77777777" w:rsidR="0022673F" w:rsidRDefault="0022673F" w:rsidP="00647C41">
                      <w:pPr>
                        <w:spacing w:before="0" w:after="0" w:line="240" w:lineRule="auto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2673F">
        <w:rPr>
          <w:rFonts w:ascii="Calibri" w:eastAsia="Times New Roman" w:hAnsi="Calibri" w:cs="Calibri"/>
          <w:sz w:val="24"/>
          <w:szCs w:val="24"/>
          <w:lang w:val="en-GB" w:eastAsia="en-GB"/>
        </w:rPr>
        <w:t>‘Electronic membership’</w:t>
      </w:r>
      <w:r w:rsidRPr="0022673F">
        <w:rPr>
          <w:rFonts w:ascii="Calibri" w:eastAsia="Times New Roman" w:hAnsi="Calibri" w:cs="Calibri"/>
          <w:sz w:val="24"/>
          <w:szCs w:val="24"/>
          <w:lang w:val="en-GB" w:eastAsia="en-GB"/>
        </w:rPr>
        <w:tab/>
        <w:t xml:space="preserve">Receive all Society Journals, Auction Lists, Programme etc as pdf copy by email </w:t>
      </w:r>
      <w:r w:rsidRPr="0022673F">
        <w:rPr>
          <w:rFonts w:ascii="Calibri" w:eastAsia="Times New Roman" w:hAnsi="Calibri" w:cs="Calibri"/>
          <w:b/>
          <w:sz w:val="24"/>
          <w:szCs w:val="24"/>
          <w:lang w:val="en-GB" w:eastAsia="en-GB"/>
        </w:rPr>
        <w:t>£12 - 50</w:t>
      </w:r>
    </w:p>
    <w:p w14:paraId="5EB96CDC" w14:textId="7833C782" w:rsidR="009611C0" w:rsidRPr="00CC5A4E" w:rsidRDefault="00CC5A4E" w:rsidP="00CC5A4E">
      <w:pPr>
        <w:spacing w:before="0" w:after="0" w:line="240" w:lineRule="auto"/>
        <w:ind w:left="2160"/>
        <w:rPr>
          <w:sz w:val="24"/>
          <w:szCs w:val="24"/>
        </w:rPr>
      </w:pPr>
      <w:r w:rsidRPr="00CC5A4E">
        <w:rPr>
          <w:sz w:val="24"/>
          <w:szCs w:val="24"/>
        </w:rPr>
        <w:t xml:space="preserve">Do not enclose any payment with this form.  The membership Secretary will contact you once </w:t>
      </w:r>
      <w:r>
        <w:rPr>
          <w:sz w:val="24"/>
          <w:szCs w:val="24"/>
        </w:rPr>
        <w:t>he has received your application.</w:t>
      </w:r>
    </w:p>
    <w:p w14:paraId="1DEEE76C" w14:textId="14FA8F9D" w:rsidR="009611C0" w:rsidRDefault="009611C0" w:rsidP="009611C0">
      <w:pPr>
        <w:spacing w:before="0" w:after="0" w:line="240" w:lineRule="auto"/>
      </w:pPr>
      <w:r w:rsidRPr="00392D8D">
        <w:rPr>
          <w:sz w:val="24"/>
          <w:szCs w:val="24"/>
        </w:rPr>
        <w:t xml:space="preserve">Title: </w:t>
      </w:r>
      <w:r w:rsidR="00CC5A4E" w:rsidRPr="00CC5A4E">
        <w:rPr>
          <w:sz w:val="24"/>
          <w:szCs w:val="24"/>
        </w:rPr>
        <w:t>Dr/</w:t>
      </w:r>
      <w:proofErr w:type="spellStart"/>
      <w:r w:rsidRPr="00CC5A4E">
        <w:rPr>
          <w:sz w:val="24"/>
          <w:szCs w:val="24"/>
        </w:rPr>
        <w:t>Mr</w:t>
      </w:r>
      <w:proofErr w:type="spellEnd"/>
      <w:r w:rsidRPr="00CC5A4E">
        <w:rPr>
          <w:sz w:val="24"/>
          <w:szCs w:val="24"/>
        </w:rPr>
        <w:t>/</w:t>
      </w:r>
      <w:proofErr w:type="spellStart"/>
      <w:r w:rsidRPr="00CC5A4E">
        <w:rPr>
          <w:sz w:val="24"/>
          <w:szCs w:val="24"/>
        </w:rPr>
        <w:t>Mrs</w:t>
      </w:r>
      <w:proofErr w:type="spellEnd"/>
      <w:r w:rsidRPr="00CC5A4E">
        <w:rPr>
          <w:sz w:val="24"/>
          <w:szCs w:val="24"/>
        </w:rPr>
        <w:t>/Miss</w:t>
      </w:r>
      <w:r w:rsidR="00CC5A4E" w:rsidRPr="00CC5A4E">
        <w:rPr>
          <w:sz w:val="24"/>
          <w:szCs w:val="24"/>
        </w:rPr>
        <w:t>/</w:t>
      </w:r>
      <w:proofErr w:type="spellStart"/>
      <w:r w:rsidR="00CC5A4E" w:rsidRPr="00CC5A4E">
        <w:rPr>
          <w:sz w:val="24"/>
          <w:szCs w:val="24"/>
        </w:rPr>
        <w:t>Ms</w:t>
      </w:r>
      <w:proofErr w:type="spellEnd"/>
      <w:r>
        <w:t xml:space="preserve">    </w:t>
      </w:r>
      <w:r>
        <w:rPr>
          <w:sz w:val="24"/>
          <w:szCs w:val="24"/>
        </w:rPr>
        <w:t xml:space="preserve">  </w:t>
      </w:r>
    </w:p>
    <w:tbl>
      <w:tblPr>
        <w:tblStyle w:val="TableGrid"/>
        <w:tblW w:w="5178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3376"/>
        <w:gridCol w:w="1897"/>
        <w:gridCol w:w="2805"/>
      </w:tblGrid>
      <w:tr w:rsidR="000172E5" w:rsidRPr="00846B76" w14:paraId="7BFF189C" w14:textId="77777777" w:rsidTr="00674724">
        <w:sdt>
          <w:sdtPr>
            <w:id w:val="1621259925"/>
            <w:placeholder>
              <w:docPart w:val="6CE22C252417453AA7A8142BE7E18D55"/>
            </w:placeholder>
            <w:temporary/>
            <w:showingPlcHdr/>
            <w15:appearance w15:val="hidden"/>
          </w:sdtPr>
          <w:sdtContent>
            <w:tc>
              <w:tcPr>
                <w:tcW w:w="1299" w:type="pct"/>
                <w:vAlign w:val="bottom"/>
              </w:tcPr>
              <w:p w14:paraId="491130A8" w14:textId="77777777" w:rsidR="000172E5" w:rsidRPr="00637200" w:rsidRDefault="007147D7" w:rsidP="00C06106">
                <w:pPr>
                  <w:pStyle w:val="NormalIndent"/>
                  <w:ind w:left="567"/>
                </w:pPr>
                <w:r w:rsidRPr="00637200">
                  <w:t>First Name</w:t>
                </w:r>
              </w:p>
            </w:tc>
          </w:sdtContent>
        </w:sdt>
        <w:tc>
          <w:tcPr>
            <w:tcW w:w="3701" w:type="pct"/>
            <w:gridSpan w:val="3"/>
            <w:tcBorders>
              <w:bottom w:val="single" w:sz="4" w:space="0" w:color="auto"/>
            </w:tcBorders>
            <w:vAlign w:val="bottom"/>
          </w:tcPr>
          <w:p w14:paraId="33847812" w14:textId="4816DFA9" w:rsidR="000172E5" w:rsidRPr="00846B76" w:rsidRDefault="000172E5" w:rsidP="00311D4F"/>
        </w:tc>
      </w:tr>
      <w:tr w:rsidR="000172E5" w:rsidRPr="00846B76" w14:paraId="18BD6989" w14:textId="77777777" w:rsidTr="00674724">
        <w:tc>
          <w:tcPr>
            <w:tcW w:w="1299" w:type="pct"/>
            <w:vAlign w:val="bottom"/>
          </w:tcPr>
          <w:p w14:paraId="04602338" w14:textId="5C7866C6" w:rsidR="000172E5" w:rsidRPr="00637200" w:rsidRDefault="009611C0" w:rsidP="00C06106">
            <w:pPr>
              <w:pStyle w:val="NormalIndent"/>
              <w:ind w:left="567"/>
            </w:pPr>
            <w:r>
              <w:t>Surname</w:t>
            </w:r>
          </w:p>
        </w:tc>
        <w:tc>
          <w:tcPr>
            <w:tcW w:w="37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33C946" w14:textId="77777777" w:rsidR="000172E5" w:rsidRPr="00846B76" w:rsidRDefault="000172E5" w:rsidP="00311D4F"/>
        </w:tc>
      </w:tr>
      <w:tr w:rsidR="000172E5" w:rsidRPr="00846B76" w14:paraId="1F0A2F32" w14:textId="77777777" w:rsidTr="00674724">
        <w:tc>
          <w:tcPr>
            <w:tcW w:w="1299" w:type="pct"/>
            <w:vAlign w:val="bottom"/>
          </w:tcPr>
          <w:p w14:paraId="35865DD9" w14:textId="570F824F" w:rsidR="000172E5" w:rsidRPr="00637200" w:rsidRDefault="009611C0" w:rsidP="00C06106">
            <w:pPr>
              <w:pStyle w:val="NormalIndent"/>
              <w:ind w:left="567"/>
            </w:pPr>
            <w:r>
              <w:t>Address line 1</w:t>
            </w:r>
          </w:p>
        </w:tc>
        <w:tc>
          <w:tcPr>
            <w:tcW w:w="154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CB26B2" w14:textId="4B3639C4" w:rsidR="000172E5" w:rsidRPr="00846B76" w:rsidRDefault="00C06106" w:rsidP="00311D4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F0D887" wp14:editId="539F03D4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343535</wp:posOffset>
                      </wp:positionV>
                      <wp:extent cx="1219200" cy="0"/>
                      <wp:effectExtent l="0" t="0" r="0" b="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9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E073100" id="Straight Connector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7pt,27.05pt" to="245.7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69" w:type="pct"/>
            <w:tcBorders>
              <w:top w:val="single" w:sz="4" w:space="0" w:color="auto"/>
            </w:tcBorders>
            <w:vAlign w:val="bottom"/>
          </w:tcPr>
          <w:p w14:paraId="529864D6" w14:textId="48EC19AE" w:rsidR="000172E5" w:rsidRDefault="000172E5" w:rsidP="00311D4F"/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614E6B" w14:textId="77777777" w:rsidR="000172E5" w:rsidRPr="00846B76" w:rsidRDefault="000172E5" w:rsidP="00311D4F"/>
        </w:tc>
      </w:tr>
      <w:tr w:rsidR="00671427" w:rsidRPr="00846B76" w14:paraId="2EB367DA" w14:textId="77777777" w:rsidTr="00674724">
        <w:tc>
          <w:tcPr>
            <w:tcW w:w="1299" w:type="pct"/>
            <w:vAlign w:val="bottom"/>
          </w:tcPr>
          <w:p w14:paraId="30A66B9A" w14:textId="42CBC470" w:rsidR="00671427" w:rsidRPr="00637200" w:rsidRDefault="00671427" w:rsidP="00770925">
            <w:pPr>
              <w:pStyle w:val="NormalIndent"/>
              <w:ind w:left="567"/>
            </w:pPr>
            <w:r>
              <w:t>Address line 2</w:t>
            </w:r>
          </w:p>
        </w:tc>
        <w:tc>
          <w:tcPr>
            <w:tcW w:w="37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7ABD0C" w14:textId="77777777" w:rsidR="00671427" w:rsidRPr="00846B76" w:rsidRDefault="00671427" w:rsidP="00770925"/>
        </w:tc>
      </w:tr>
      <w:tr w:rsidR="00671427" w:rsidRPr="00846B76" w14:paraId="1A9BB771" w14:textId="77777777" w:rsidTr="00674724">
        <w:tc>
          <w:tcPr>
            <w:tcW w:w="1299" w:type="pct"/>
            <w:vAlign w:val="bottom"/>
          </w:tcPr>
          <w:p w14:paraId="3DA9B24F" w14:textId="3623B063" w:rsidR="00671427" w:rsidRDefault="00671427" w:rsidP="00770925">
            <w:pPr>
              <w:pStyle w:val="NormalIndent"/>
              <w:ind w:left="567"/>
            </w:pPr>
            <w:r>
              <w:t>Town/City</w:t>
            </w:r>
            <w:r w:rsidRPr="00671427">
              <w:tab/>
            </w:r>
          </w:p>
        </w:tc>
        <w:tc>
          <w:tcPr>
            <w:tcW w:w="37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2A44BC" w14:textId="77777777" w:rsidR="00671427" w:rsidRPr="00846B76" w:rsidRDefault="00671427" w:rsidP="00770925"/>
        </w:tc>
      </w:tr>
      <w:tr w:rsidR="00671427" w:rsidRPr="00846B76" w14:paraId="69292942" w14:textId="77777777" w:rsidTr="00674724">
        <w:tc>
          <w:tcPr>
            <w:tcW w:w="1299" w:type="pct"/>
            <w:vAlign w:val="bottom"/>
          </w:tcPr>
          <w:p w14:paraId="474638C8" w14:textId="06995ACC" w:rsidR="00671427" w:rsidRPr="00671427" w:rsidRDefault="00671427" w:rsidP="00770925">
            <w:pPr>
              <w:pStyle w:val="NormalIndent"/>
              <w:ind w:left="567"/>
            </w:pPr>
            <w:r>
              <w:t>County/State</w:t>
            </w:r>
            <w:r w:rsidRPr="00671427">
              <w:tab/>
            </w:r>
          </w:p>
        </w:tc>
        <w:tc>
          <w:tcPr>
            <w:tcW w:w="37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FD22B3" w14:textId="77777777" w:rsidR="00671427" w:rsidRPr="00846B76" w:rsidRDefault="00671427" w:rsidP="00770925"/>
        </w:tc>
      </w:tr>
      <w:tr w:rsidR="00671427" w:rsidRPr="00846B76" w14:paraId="5B42826E" w14:textId="77777777" w:rsidTr="00674724">
        <w:tc>
          <w:tcPr>
            <w:tcW w:w="1299" w:type="pct"/>
            <w:vAlign w:val="bottom"/>
          </w:tcPr>
          <w:p w14:paraId="0BEE40B3" w14:textId="45EB9336" w:rsidR="00671427" w:rsidRPr="00671427" w:rsidRDefault="00671427" w:rsidP="00F251F9">
            <w:pPr>
              <w:pStyle w:val="NormalIndent"/>
              <w:ind w:left="567"/>
            </w:pPr>
            <w:r>
              <w:t>Postcod</w:t>
            </w:r>
            <w:r w:rsidR="00F251F9">
              <w:t>e</w:t>
            </w:r>
            <w:r w:rsidRPr="00671427">
              <w:tab/>
            </w:r>
          </w:p>
        </w:tc>
        <w:tc>
          <w:tcPr>
            <w:tcW w:w="37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34D0FE" w14:textId="77777777" w:rsidR="00671427" w:rsidRPr="00846B76" w:rsidRDefault="00671427" w:rsidP="00770925"/>
        </w:tc>
      </w:tr>
      <w:tr w:rsidR="00671427" w:rsidRPr="00846B76" w14:paraId="540D930D" w14:textId="77777777" w:rsidTr="00674724">
        <w:tc>
          <w:tcPr>
            <w:tcW w:w="1299" w:type="pct"/>
            <w:vAlign w:val="bottom"/>
          </w:tcPr>
          <w:p w14:paraId="08FDC296" w14:textId="159B2056" w:rsidR="00671427" w:rsidRPr="00671427" w:rsidRDefault="00F251F9" w:rsidP="00770925">
            <w:pPr>
              <w:pStyle w:val="NormalIndent"/>
              <w:ind w:left="567"/>
            </w:pPr>
            <w:r>
              <w:t>Country</w:t>
            </w:r>
            <w:r w:rsidR="00671427" w:rsidRPr="00671427">
              <w:tab/>
            </w:r>
          </w:p>
        </w:tc>
        <w:tc>
          <w:tcPr>
            <w:tcW w:w="37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1EA0DA" w14:textId="77777777" w:rsidR="00671427" w:rsidRPr="00846B76" w:rsidRDefault="00671427" w:rsidP="00770925"/>
        </w:tc>
      </w:tr>
      <w:tr w:rsidR="00671427" w:rsidRPr="00846B76" w14:paraId="386169CC" w14:textId="77777777" w:rsidTr="00674724">
        <w:tc>
          <w:tcPr>
            <w:tcW w:w="1299" w:type="pct"/>
            <w:vAlign w:val="bottom"/>
          </w:tcPr>
          <w:p w14:paraId="3113080F" w14:textId="701A8F22" w:rsidR="00671427" w:rsidRPr="00671427" w:rsidRDefault="00F251F9" w:rsidP="00770925">
            <w:pPr>
              <w:pStyle w:val="NormalIndent"/>
              <w:ind w:left="567"/>
            </w:pPr>
            <w:r>
              <w:t xml:space="preserve">Phone </w:t>
            </w:r>
            <w:r w:rsidR="00671427" w:rsidRPr="00671427">
              <w:tab/>
            </w:r>
          </w:p>
        </w:tc>
        <w:tc>
          <w:tcPr>
            <w:tcW w:w="37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28F590" w14:textId="77777777" w:rsidR="00671427" w:rsidRPr="00846B76" w:rsidRDefault="00671427" w:rsidP="00770925"/>
        </w:tc>
      </w:tr>
      <w:tr w:rsidR="00671427" w:rsidRPr="00846B76" w14:paraId="7B7BB84C" w14:textId="77777777" w:rsidTr="00674724">
        <w:tc>
          <w:tcPr>
            <w:tcW w:w="1299" w:type="pct"/>
            <w:vAlign w:val="bottom"/>
          </w:tcPr>
          <w:p w14:paraId="2B8F6CDE" w14:textId="73355A87" w:rsidR="00671427" w:rsidRPr="00671427" w:rsidRDefault="00F251F9" w:rsidP="00770925">
            <w:pPr>
              <w:pStyle w:val="NormalIndent"/>
              <w:ind w:left="567"/>
            </w:pPr>
            <w:r>
              <w:t>Email</w:t>
            </w:r>
            <w:r w:rsidR="00671427" w:rsidRPr="00671427">
              <w:tab/>
            </w:r>
          </w:p>
        </w:tc>
        <w:tc>
          <w:tcPr>
            <w:tcW w:w="37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504BE1" w14:textId="77777777" w:rsidR="00671427" w:rsidRPr="00846B76" w:rsidRDefault="00671427" w:rsidP="00770925"/>
        </w:tc>
      </w:tr>
      <w:tr w:rsidR="00671427" w:rsidRPr="00846B76" w14:paraId="5A909731" w14:textId="77777777" w:rsidTr="00674724">
        <w:tc>
          <w:tcPr>
            <w:tcW w:w="1299" w:type="pct"/>
            <w:vAlign w:val="bottom"/>
          </w:tcPr>
          <w:p w14:paraId="57D5F62E" w14:textId="60D072B9" w:rsidR="00671427" w:rsidRPr="00671427" w:rsidRDefault="00F251F9" w:rsidP="00F251F9">
            <w:pPr>
              <w:pStyle w:val="NormalIndent"/>
              <w:ind w:left="0"/>
            </w:pPr>
            <w:r>
              <w:t xml:space="preserve">Countries/Areas </w:t>
            </w:r>
          </w:p>
        </w:tc>
        <w:tc>
          <w:tcPr>
            <w:tcW w:w="37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52338E" w14:textId="77777777" w:rsidR="00671427" w:rsidRPr="00846B76" w:rsidRDefault="00671427" w:rsidP="00770925"/>
        </w:tc>
      </w:tr>
      <w:tr w:rsidR="00671427" w:rsidRPr="00846B76" w14:paraId="0967C2C9" w14:textId="77777777" w:rsidTr="00674724">
        <w:tc>
          <w:tcPr>
            <w:tcW w:w="1299" w:type="pct"/>
            <w:vAlign w:val="bottom"/>
          </w:tcPr>
          <w:p w14:paraId="32807355" w14:textId="3C7EF8DD" w:rsidR="00671427" w:rsidRPr="00671427" w:rsidRDefault="00F251F9" w:rsidP="00F251F9">
            <w:pPr>
              <w:pStyle w:val="NormalIndent"/>
              <w:ind w:left="0"/>
            </w:pPr>
            <w:r>
              <w:t xml:space="preserve">      of interest</w:t>
            </w:r>
          </w:p>
        </w:tc>
        <w:tc>
          <w:tcPr>
            <w:tcW w:w="37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D563F1" w14:textId="77777777" w:rsidR="00671427" w:rsidRPr="00846B76" w:rsidRDefault="00671427" w:rsidP="00770925"/>
        </w:tc>
      </w:tr>
      <w:tr w:rsidR="00F251F9" w:rsidRPr="00846B76" w14:paraId="3B549DDE" w14:textId="77777777" w:rsidTr="00674724">
        <w:tc>
          <w:tcPr>
            <w:tcW w:w="1299" w:type="pct"/>
            <w:vAlign w:val="bottom"/>
          </w:tcPr>
          <w:p w14:paraId="0F53EE52" w14:textId="464F56FF" w:rsidR="00F251F9" w:rsidRDefault="00533A31" w:rsidP="00F251F9">
            <w:pPr>
              <w:pStyle w:val="NormalIndent"/>
              <w:ind w:left="0"/>
            </w:pPr>
            <w:r>
              <w:t xml:space="preserve">                      Signature:</w:t>
            </w:r>
          </w:p>
        </w:tc>
        <w:tc>
          <w:tcPr>
            <w:tcW w:w="37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EA79F0" w14:textId="77777777" w:rsidR="00F251F9" w:rsidRPr="00846B76" w:rsidRDefault="00F251F9" w:rsidP="00770925"/>
        </w:tc>
      </w:tr>
    </w:tbl>
    <w:p w14:paraId="0F0C0BB6" w14:textId="252EA37D" w:rsidR="00834221" w:rsidRPr="00674724" w:rsidRDefault="00834221" w:rsidP="00834221">
      <w:pPr>
        <w:rPr>
          <w:sz w:val="2"/>
          <w:szCs w:val="2"/>
        </w:rPr>
      </w:pPr>
    </w:p>
    <w:p w14:paraId="0942ADE8" w14:textId="77777777" w:rsidR="00674724" w:rsidRPr="00674724" w:rsidRDefault="00674724" w:rsidP="00834221">
      <w:pPr>
        <w:rPr>
          <w:sz w:val="2"/>
          <w:szCs w:val="2"/>
        </w:rPr>
      </w:pPr>
    </w:p>
    <w:sectPr w:rsidR="00674724" w:rsidRPr="00674724" w:rsidSect="001B69C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851" w:right="851" w:bottom="1134" w:left="851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0868B" w14:textId="77777777" w:rsidR="00712947" w:rsidRDefault="00712947" w:rsidP="000172E5">
      <w:pPr>
        <w:spacing w:after="0" w:line="240" w:lineRule="auto"/>
      </w:pPr>
      <w:r>
        <w:separator/>
      </w:r>
    </w:p>
  </w:endnote>
  <w:endnote w:type="continuationSeparator" w:id="0">
    <w:p w14:paraId="72222412" w14:textId="77777777" w:rsidR="00712947" w:rsidRDefault="0071294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A18F64-3AE4-463B-BE87-7B8BE4C84F22}"/>
    <w:embedBold r:id="rId2" w:fontKey="{D0903B1A-E647-4599-8FBB-C6EB85D086E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428C0EB-ACF2-4AD7-ABB1-873EBB579D5F}"/>
    <w:embedBold r:id="rId4" w:fontKey="{D14BA44B-34BF-45BC-8480-3318B66F603E}"/>
    <w:embedItalic r:id="rId5" w:fontKey="{A6F406E1-7689-447B-A79E-AC8987944F5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2D1BFA9-E2B5-40AA-984E-801CE3A142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E97EA97-D1DA-4C45-8F80-7EE43E449B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FEF4F" w14:textId="77777777" w:rsidR="00674724" w:rsidRDefault="006747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8FC34" w14:textId="527AADE7" w:rsidR="00533A31" w:rsidRPr="00533A31" w:rsidRDefault="00533A31" w:rsidP="00533A31">
    <w:pPr>
      <w:overflowPunct w:val="0"/>
      <w:autoSpaceDE w:val="0"/>
      <w:autoSpaceDN w:val="0"/>
      <w:adjustRightInd w:val="0"/>
      <w:spacing w:before="0" w:after="0" w:line="240" w:lineRule="auto"/>
      <w:textAlignment w:val="baseline"/>
      <w:rPr>
        <w:rFonts w:ascii="Times New Roman" w:eastAsia="Times New Roman" w:hAnsi="Times New Roman" w:cs="Times New Roman"/>
        <w:sz w:val="20"/>
        <w:szCs w:val="20"/>
        <w:lang w:val="en-GB" w:eastAsia="en-GB"/>
      </w:rPr>
    </w:pPr>
    <w:r w:rsidRPr="00533A31">
      <w:rPr>
        <w:rFonts w:ascii="Times New Roman" w:eastAsia="Times New Roman" w:hAnsi="Times New Roman" w:cs="Times New Roman"/>
        <w:sz w:val="20"/>
        <w:szCs w:val="20"/>
        <w:lang w:val="en-GB" w:eastAsia="en-GB"/>
      </w:rPr>
      <w:t xml:space="preserve">Please complete </w:t>
    </w:r>
    <w:r w:rsidR="007164BA">
      <w:rPr>
        <w:rFonts w:ascii="Times New Roman" w:eastAsia="Times New Roman" w:hAnsi="Times New Roman" w:cs="Times New Roman"/>
        <w:sz w:val="20"/>
        <w:szCs w:val="20"/>
        <w:lang w:val="en-GB" w:eastAsia="en-GB"/>
      </w:rPr>
      <w:t xml:space="preserve">the above form </w:t>
    </w:r>
    <w:r w:rsidRPr="00533A31">
      <w:rPr>
        <w:rFonts w:ascii="Times New Roman" w:eastAsia="Times New Roman" w:hAnsi="Times New Roman" w:cs="Times New Roman"/>
        <w:sz w:val="20"/>
        <w:szCs w:val="20"/>
        <w:lang w:val="en-GB" w:eastAsia="en-GB"/>
      </w:rPr>
      <w:t>and send it to the Membership Secretary</w:t>
    </w:r>
    <w:r w:rsidR="007164BA">
      <w:rPr>
        <w:rFonts w:ascii="Times New Roman" w:eastAsia="Times New Roman" w:hAnsi="Times New Roman" w:cs="Times New Roman"/>
        <w:sz w:val="20"/>
        <w:szCs w:val="20"/>
        <w:lang w:val="en-GB" w:eastAsia="en-GB"/>
      </w:rPr>
      <w:t xml:space="preserve">:        </w:t>
    </w:r>
    <w:r w:rsidRPr="00533A31">
      <w:rPr>
        <w:rFonts w:ascii="Times New Roman" w:eastAsia="Times New Roman" w:hAnsi="Times New Roman" w:cs="Times New Roman"/>
        <w:sz w:val="20"/>
        <w:szCs w:val="20"/>
        <w:lang w:val="en-GB" w:eastAsia="en-GB"/>
      </w:rPr>
      <w:t xml:space="preserve"> or email to:          johnhbarker@btinternet.com</w:t>
    </w:r>
    <w:r w:rsidRPr="00533A31">
      <w:rPr>
        <w:rFonts w:ascii="Times New Roman" w:eastAsia="Times New Roman" w:hAnsi="Times New Roman" w:cs="Times New Roman"/>
        <w:sz w:val="20"/>
        <w:szCs w:val="20"/>
        <w:lang w:val="en-GB" w:eastAsia="en-GB"/>
      </w:rPr>
      <w:br/>
      <w:t>John H Barker,</w:t>
    </w:r>
  </w:p>
  <w:p w14:paraId="7F202ABB" w14:textId="77777777" w:rsidR="00533A31" w:rsidRPr="00533A31" w:rsidRDefault="00533A31" w:rsidP="00533A31">
    <w:pPr>
      <w:overflowPunct w:val="0"/>
      <w:autoSpaceDE w:val="0"/>
      <w:autoSpaceDN w:val="0"/>
      <w:adjustRightInd w:val="0"/>
      <w:spacing w:before="0" w:after="0" w:line="240" w:lineRule="auto"/>
      <w:textAlignment w:val="baseline"/>
      <w:rPr>
        <w:rFonts w:ascii="Times New Roman" w:eastAsia="Times New Roman" w:hAnsi="Times New Roman" w:cs="Times New Roman"/>
        <w:sz w:val="20"/>
        <w:szCs w:val="20"/>
        <w:lang w:val="en-GB" w:eastAsia="en-GB"/>
      </w:rPr>
    </w:pPr>
    <w:r w:rsidRPr="00533A31">
      <w:rPr>
        <w:rFonts w:ascii="Times New Roman" w:eastAsia="Times New Roman" w:hAnsi="Times New Roman" w:cs="Times New Roman"/>
        <w:sz w:val="20"/>
        <w:szCs w:val="20"/>
        <w:lang w:val="en-GB" w:eastAsia="en-GB"/>
      </w:rPr>
      <w:t>35 Portia Avenue,</w:t>
    </w:r>
  </w:p>
  <w:p w14:paraId="101451F4" w14:textId="77777777" w:rsidR="00533A31" w:rsidRPr="00533A31" w:rsidRDefault="00533A31" w:rsidP="00533A31">
    <w:pPr>
      <w:overflowPunct w:val="0"/>
      <w:autoSpaceDE w:val="0"/>
      <w:autoSpaceDN w:val="0"/>
      <w:adjustRightInd w:val="0"/>
      <w:spacing w:before="0" w:after="0" w:line="240" w:lineRule="auto"/>
      <w:textAlignment w:val="baseline"/>
      <w:rPr>
        <w:rFonts w:ascii="Times New Roman" w:eastAsia="Times New Roman" w:hAnsi="Times New Roman" w:cs="Times New Roman"/>
        <w:sz w:val="20"/>
        <w:szCs w:val="20"/>
        <w:lang w:val="en-GB" w:eastAsia="en-GB"/>
      </w:rPr>
    </w:pPr>
    <w:r w:rsidRPr="00533A31">
      <w:rPr>
        <w:rFonts w:ascii="Times New Roman" w:eastAsia="Times New Roman" w:hAnsi="Times New Roman" w:cs="Times New Roman"/>
        <w:sz w:val="20"/>
        <w:szCs w:val="20"/>
        <w:lang w:val="en-GB" w:eastAsia="en-GB"/>
      </w:rPr>
      <w:t>Shirley.  Solihull</w:t>
    </w:r>
  </w:p>
  <w:p w14:paraId="7698C798" w14:textId="77777777" w:rsidR="00533A31" w:rsidRPr="00533A31" w:rsidRDefault="00533A31" w:rsidP="00533A31">
    <w:pPr>
      <w:overflowPunct w:val="0"/>
      <w:autoSpaceDE w:val="0"/>
      <w:autoSpaceDN w:val="0"/>
      <w:adjustRightInd w:val="0"/>
      <w:spacing w:before="0" w:after="0" w:line="240" w:lineRule="auto"/>
      <w:textAlignment w:val="baseline"/>
      <w:rPr>
        <w:rFonts w:ascii="Times New Roman" w:eastAsia="Times New Roman" w:hAnsi="Times New Roman" w:cs="Times New Roman"/>
        <w:sz w:val="2"/>
        <w:szCs w:val="2"/>
        <w:lang w:val="en-GB" w:eastAsia="en-GB"/>
      </w:rPr>
    </w:pPr>
    <w:r w:rsidRPr="00533A31">
      <w:rPr>
        <w:rFonts w:ascii="Times New Roman" w:eastAsia="Times New Roman" w:hAnsi="Times New Roman" w:cs="Times New Roman"/>
        <w:sz w:val="20"/>
        <w:szCs w:val="20"/>
        <w:lang w:val="en-GB" w:eastAsia="en-GB"/>
      </w:rPr>
      <w:t>B90 2NW</w:t>
    </w:r>
    <w:r w:rsidRPr="00533A31">
      <w:rPr>
        <w:rFonts w:ascii="Times New Roman" w:eastAsia="Times New Roman" w:hAnsi="Times New Roman" w:cs="Times New Roman"/>
        <w:sz w:val="20"/>
        <w:szCs w:val="20"/>
        <w:lang w:val="en-GB" w:eastAsia="en-GB"/>
      </w:rPr>
      <w:br/>
    </w:r>
  </w:p>
  <w:p w14:paraId="4C79DA00" w14:textId="6A534048" w:rsidR="006145D8" w:rsidRPr="00674724" w:rsidRDefault="006145D8" w:rsidP="00637200">
    <w:pPr>
      <w:pStyle w:val="Footer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3882C" w14:textId="77777777" w:rsidR="00674724" w:rsidRDefault="006747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8AD0B" w14:textId="77777777" w:rsidR="00712947" w:rsidRDefault="00712947" w:rsidP="000172E5">
      <w:pPr>
        <w:spacing w:after="0" w:line="240" w:lineRule="auto"/>
      </w:pPr>
      <w:r>
        <w:separator/>
      </w:r>
    </w:p>
  </w:footnote>
  <w:footnote w:type="continuationSeparator" w:id="0">
    <w:p w14:paraId="466F8668" w14:textId="77777777" w:rsidR="00712947" w:rsidRDefault="0071294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9BA0C" w14:textId="77777777" w:rsidR="00674724" w:rsidRDefault="006747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677"/>
      <w:gridCol w:w="7861"/>
    </w:tblGrid>
    <w:tr w:rsidR="00925D59" w:rsidRPr="00637200" w14:paraId="6E83CBBF" w14:textId="77777777" w:rsidTr="001B69CE">
      <w:trPr>
        <w:trHeight w:val="990"/>
      </w:trPr>
      <w:tc>
        <w:tcPr>
          <w:tcW w:w="2677" w:type="dxa"/>
          <w:vAlign w:val="center"/>
        </w:tcPr>
        <w:p w14:paraId="4D60B88C" w14:textId="67C88CD6" w:rsidR="00B337A2" w:rsidRPr="00637200" w:rsidRDefault="00925D59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13CFD4FF" wp14:editId="3E80230A">
                <wp:extent cx="1098000" cy="928800"/>
                <wp:effectExtent l="0" t="0" r="6985" b="508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8000" cy="92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61" w:type="dxa"/>
          <w:vAlign w:val="center"/>
        </w:tcPr>
        <w:p w14:paraId="40A7F3BA" w14:textId="77777777" w:rsidR="00B337A2" w:rsidRPr="0022673F" w:rsidRDefault="001B69CE" w:rsidP="001B69CE">
          <w:pPr>
            <w:pStyle w:val="Header"/>
            <w:jc w:val="center"/>
            <w:rPr>
              <w:rFonts w:ascii="Times New Roman" w:hAnsi="Times New Roman"/>
              <w:color w:val="000000"/>
              <w:szCs w:val="44"/>
            </w:rPr>
          </w:pPr>
          <w:r w:rsidRPr="0022673F">
            <w:rPr>
              <w:rFonts w:ascii="Times New Roman" w:hAnsi="Times New Roman"/>
              <w:color w:val="000000"/>
              <w:szCs w:val="44"/>
            </w:rPr>
            <w:t>THE POSTAL STATIONERY</w:t>
          </w:r>
        </w:p>
        <w:p w14:paraId="1294B8D7" w14:textId="3238E548" w:rsidR="001B69CE" w:rsidRPr="00637200" w:rsidRDefault="001B69CE" w:rsidP="001B69CE">
          <w:pPr>
            <w:pStyle w:val="Header"/>
            <w:jc w:val="center"/>
          </w:pPr>
          <w:r w:rsidRPr="0022673F">
            <w:rPr>
              <w:rFonts w:ascii="Times New Roman" w:hAnsi="Times New Roman"/>
              <w:color w:val="000000"/>
              <w:szCs w:val="44"/>
            </w:rPr>
            <w:t>SOCIETY</w:t>
          </w:r>
        </w:p>
      </w:tc>
    </w:tr>
    <w:tr w:rsidR="001B69CE" w:rsidRPr="00637200" w14:paraId="53D33260" w14:textId="77777777" w:rsidTr="00575C48">
      <w:trPr>
        <w:trHeight w:val="990"/>
      </w:trPr>
      <w:tc>
        <w:tcPr>
          <w:tcW w:w="10538" w:type="dxa"/>
          <w:gridSpan w:val="2"/>
          <w:vAlign w:val="center"/>
        </w:tcPr>
        <w:p w14:paraId="0A936696" w14:textId="0FE2E04B" w:rsidR="001B69CE" w:rsidRPr="0022673F" w:rsidRDefault="0022673F" w:rsidP="001B69CE">
          <w:pPr>
            <w:pStyle w:val="Header"/>
            <w:rPr>
              <w:rFonts w:ascii="Times New Roman" w:hAnsi="Times New Roman"/>
              <w:color w:val="000000"/>
              <w:szCs w:val="44"/>
            </w:rPr>
          </w:pPr>
          <w:r w:rsidRPr="0022673F">
            <w:rPr>
              <w:rFonts w:ascii="Calibri" w:hAnsi="Calibri" w:cs="Calibri"/>
              <w:noProof/>
              <w:color w:val="000000"/>
            </w:rPr>
            <w:t>A</w:t>
          </w:r>
          <w:r w:rsidR="001B69CE" w:rsidRPr="0022673F">
            <w:rPr>
              <w:rFonts w:ascii="Calibri" w:hAnsi="Calibri" w:cs="Calibri"/>
              <w:noProof/>
              <w:color w:val="000000"/>
            </w:rPr>
            <w:t>PPLICATION FORM</w:t>
          </w:r>
        </w:p>
      </w:tc>
    </w:tr>
  </w:tbl>
  <w:p w14:paraId="512C4EB4" w14:textId="77777777" w:rsidR="000172E5" w:rsidRPr="00674724" w:rsidRDefault="000172E5" w:rsidP="00925D59">
    <w:pPr>
      <w:pStyle w:val="NoSpacing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DF8B0" w14:textId="77777777" w:rsidR="00674724" w:rsidRDefault="006747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22900829">
    <w:abstractNumId w:val="11"/>
  </w:num>
  <w:num w:numId="2" w16cid:durableId="1853297372">
    <w:abstractNumId w:val="7"/>
  </w:num>
  <w:num w:numId="3" w16cid:durableId="1051422364">
    <w:abstractNumId w:val="15"/>
  </w:num>
  <w:num w:numId="4" w16cid:durableId="1880387587">
    <w:abstractNumId w:val="12"/>
  </w:num>
  <w:num w:numId="5" w16cid:durableId="1810128485">
    <w:abstractNumId w:val="13"/>
  </w:num>
  <w:num w:numId="6" w16cid:durableId="1408503985">
    <w:abstractNumId w:val="19"/>
  </w:num>
  <w:num w:numId="7" w16cid:durableId="693961009">
    <w:abstractNumId w:val="6"/>
  </w:num>
  <w:num w:numId="8" w16cid:durableId="1121194306">
    <w:abstractNumId w:val="10"/>
  </w:num>
  <w:num w:numId="9" w16cid:durableId="591013611">
    <w:abstractNumId w:val="17"/>
  </w:num>
  <w:num w:numId="10" w16cid:durableId="1509369236">
    <w:abstractNumId w:val="1"/>
  </w:num>
  <w:num w:numId="11" w16cid:durableId="1830945344">
    <w:abstractNumId w:val="5"/>
  </w:num>
  <w:num w:numId="12" w16cid:durableId="1857422450">
    <w:abstractNumId w:val="0"/>
  </w:num>
  <w:num w:numId="13" w16cid:durableId="1603607409">
    <w:abstractNumId w:val="2"/>
  </w:num>
  <w:num w:numId="14" w16cid:durableId="1455564806">
    <w:abstractNumId w:val="9"/>
  </w:num>
  <w:num w:numId="15" w16cid:durableId="1326980926">
    <w:abstractNumId w:val="8"/>
  </w:num>
  <w:num w:numId="16" w16cid:durableId="925727452">
    <w:abstractNumId w:val="16"/>
  </w:num>
  <w:num w:numId="17" w16cid:durableId="1522357790">
    <w:abstractNumId w:val="3"/>
  </w:num>
  <w:num w:numId="18" w16cid:durableId="1363089344">
    <w:abstractNumId w:val="21"/>
  </w:num>
  <w:num w:numId="19" w16cid:durableId="136143437">
    <w:abstractNumId w:val="18"/>
  </w:num>
  <w:num w:numId="20" w16cid:durableId="133529079">
    <w:abstractNumId w:val="14"/>
  </w:num>
  <w:num w:numId="21" w16cid:durableId="80567151">
    <w:abstractNumId w:val="20"/>
  </w:num>
  <w:num w:numId="22" w16cid:durableId="129344190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D59"/>
    <w:rsid w:val="000172E5"/>
    <w:rsid w:val="00052382"/>
    <w:rsid w:val="0006568A"/>
    <w:rsid w:val="00076F0F"/>
    <w:rsid w:val="00084253"/>
    <w:rsid w:val="000D1F49"/>
    <w:rsid w:val="001727CA"/>
    <w:rsid w:val="001800AB"/>
    <w:rsid w:val="001A6C19"/>
    <w:rsid w:val="001B69CE"/>
    <w:rsid w:val="0022673F"/>
    <w:rsid w:val="002A4BE4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112D0"/>
    <w:rsid w:val="00533A31"/>
    <w:rsid w:val="00577E06"/>
    <w:rsid w:val="00583334"/>
    <w:rsid w:val="005A3BF7"/>
    <w:rsid w:val="005F2035"/>
    <w:rsid w:val="005F7990"/>
    <w:rsid w:val="006145D8"/>
    <w:rsid w:val="006209B2"/>
    <w:rsid w:val="00637200"/>
    <w:rsid w:val="0063739C"/>
    <w:rsid w:val="00647C41"/>
    <w:rsid w:val="00671427"/>
    <w:rsid w:val="00674724"/>
    <w:rsid w:val="006E7C4A"/>
    <w:rsid w:val="00712947"/>
    <w:rsid w:val="00714291"/>
    <w:rsid w:val="007147D7"/>
    <w:rsid w:val="007164BA"/>
    <w:rsid w:val="00770F25"/>
    <w:rsid w:val="007A35A8"/>
    <w:rsid w:val="007B0A85"/>
    <w:rsid w:val="007C6523"/>
    <w:rsid w:val="007C6A52"/>
    <w:rsid w:val="0082043E"/>
    <w:rsid w:val="00834221"/>
    <w:rsid w:val="00846B76"/>
    <w:rsid w:val="008E203A"/>
    <w:rsid w:val="0091229C"/>
    <w:rsid w:val="00925D59"/>
    <w:rsid w:val="00940E73"/>
    <w:rsid w:val="009611C0"/>
    <w:rsid w:val="0098597D"/>
    <w:rsid w:val="009F619A"/>
    <w:rsid w:val="009F6DDE"/>
    <w:rsid w:val="00A370A8"/>
    <w:rsid w:val="00B337A2"/>
    <w:rsid w:val="00BA221E"/>
    <w:rsid w:val="00BD4753"/>
    <w:rsid w:val="00BD5CB1"/>
    <w:rsid w:val="00BE62EE"/>
    <w:rsid w:val="00C003BA"/>
    <w:rsid w:val="00C06106"/>
    <w:rsid w:val="00C4602F"/>
    <w:rsid w:val="00C46878"/>
    <w:rsid w:val="00C6231D"/>
    <w:rsid w:val="00C862BC"/>
    <w:rsid w:val="00CB4A51"/>
    <w:rsid w:val="00CC5A4E"/>
    <w:rsid w:val="00CD4532"/>
    <w:rsid w:val="00CD47B0"/>
    <w:rsid w:val="00CE6104"/>
    <w:rsid w:val="00CE7918"/>
    <w:rsid w:val="00D16163"/>
    <w:rsid w:val="00D57471"/>
    <w:rsid w:val="00DB3FAD"/>
    <w:rsid w:val="00DC71EC"/>
    <w:rsid w:val="00E61C09"/>
    <w:rsid w:val="00E811E1"/>
    <w:rsid w:val="00EB3B58"/>
    <w:rsid w:val="00EC67AE"/>
    <w:rsid w:val="00EC7359"/>
    <w:rsid w:val="00EE2330"/>
    <w:rsid w:val="00EE3054"/>
    <w:rsid w:val="00F00606"/>
    <w:rsid w:val="00F01256"/>
    <w:rsid w:val="00F251F9"/>
    <w:rsid w:val="00FC7475"/>
    <w:rsid w:val="00FE78A0"/>
    <w:rsid w:val="00FE7F50"/>
    <w:rsid w:val="00FF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30A8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6E7C4A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h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CE22C252417453AA7A8142BE7E18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401DA-19CA-4206-9559-AF9905D023F3}"/>
      </w:docPartPr>
      <w:docPartBody>
        <w:p w:rsidR="00885831" w:rsidRDefault="00000000">
          <w:pPr>
            <w:pStyle w:val="6CE22C252417453AA7A8142BE7E18D55"/>
          </w:pPr>
          <w:r w:rsidRPr="006145D8">
            <w:t>First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81E"/>
    <w:rsid w:val="00817A2A"/>
    <w:rsid w:val="00885831"/>
    <w:rsid w:val="008B781E"/>
    <w:rsid w:val="00C128AF"/>
    <w:rsid w:val="00DB2357"/>
    <w:rsid w:val="00DC51B0"/>
    <w:rsid w:val="00F11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6CE22C252417453AA7A8142BE7E18D55">
    <w:name w:val="6CE22C252417453AA7A8142BE7E18D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BA7AF7-C45A-4CAB-8324-27516D27B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2023-10-11T08:33:00Z</dcterms:created>
  <dcterms:modified xsi:type="dcterms:W3CDTF">2023-10-26T10:11:00Z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